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93" w:rsidRDefault="001D2893" w:rsidP="001D2893">
      <w:pPr>
        <w:tabs>
          <w:tab w:val="left" w:pos="21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E229264" wp14:editId="6F56E1F6">
            <wp:simplePos x="0" y="0"/>
            <wp:positionH relativeFrom="column">
              <wp:posOffset>-65405</wp:posOffset>
            </wp:positionH>
            <wp:positionV relativeFrom="page">
              <wp:posOffset>732730</wp:posOffset>
            </wp:positionV>
            <wp:extent cx="1152144" cy="722376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ATA_Logo_RGB_blue_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</w:rPr>
        <w:tab/>
      </w:r>
      <w:r>
        <w:rPr>
          <w:noProof/>
          <w:lang w:val="en-GB" w:eastAsia="en-GB"/>
        </w:rPr>
        <w:drawing>
          <wp:inline distT="0" distB="0" distL="0" distR="0" wp14:anchorId="7327A030" wp14:editId="52393B29">
            <wp:extent cx="1845310" cy="626110"/>
            <wp:effectExtent l="0" t="0" r="2540" b="2540"/>
            <wp:docPr id="1" name="Image 1" descr="ICAO LOGO OC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CAO LOGO OCT 2016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ORGANISATION DE L'AVIATION CIVILE INTERNATIONALE</w:t>
      </w:r>
    </w:p>
    <w:p w:rsidR="006047EB" w:rsidRPr="00393084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00691" w:rsidRPr="00393084" w:rsidRDefault="00300691" w:rsidP="0030069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393084">
        <w:rPr>
          <w:rFonts w:asciiTheme="majorBidi" w:hAnsiTheme="majorBidi"/>
          <w:b/>
          <w:bCs/>
        </w:rPr>
        <w:t xml:space="preserve">ATELIER CONJOINT IATA-OACI - REDEVANCES D’AÉROPORT ET </w:t>
      </w:r>
    </w:p>
    <w:p w:rsidR="00300691" w:rsidRPr="00393084" w:rsidRDefault="00300691" w:rsidP="0030069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393084">
        <w:rPr>
          <w:rFonts w:asciiTheme="majorBidi" w:hAnsiTheme="majorBidi"/>
          <w:b/>
          <w:bCs/>
        </w:rPr>
        <w:t xml:space="preserve">DE NAVIGATION AÉRIENNE </w:t>
      </w:r>
    </w:p>
    <w:p w:rsidR="009A29AE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  <w:r>
        <w:br/>
      </w:r>
      <w:r>
        <w:rPr>
          <w:rFonts w:ascii="Times New Roman" w:hAnsi="Times New Roman"/>
          <w:b/>
          <w:bCs/>
          <w:color w:val="00B0F0"/>
        </w:rPr>
        <w:t xml:space="preserve">Formulaire de </w:t>
      </w:r>
      <w:r w:rsidR="009130D3">
        <w:rPr>
          <w:rFonts w:ascii="Times New Roman" w:hAnsi="Times New Roman"/>
          <w:b/>
          <w:bCs/>
          <w:color w:val="00B0F0"/>
        </w:rPr>
        <w:t xml:space="preserve">désignation </w:t>
      </w: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</w:p>
    <w:p w:rsidR="006047EB" w:rsidRPr="006047EB" w:rsidRDefault="006047EB" w:rsidP="00604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fr-BE"/>
        </w:rPr>
      </w:pPr>
      <w:r w:rsidRPr="006047EB">
        <w:rPr>
          <w:rFonts w:ascii="Times New Roman" w:hAnsi="Times New Roman" w:cs="Times New Roman"/>
          <w:b/>
          <w:lang w:val="fr-BE"/>
        </w:rPr>
        <w:t>DAKAR</w:t>
      </w:r>
      <w:r w:rsidRPr="006047EB">
        <w:rPr>
          <w:rFonts w:ascii="Times New Roman" w:hAnsi="Times New Roman" w:cs="Times New Roman"/>
          <w:lang w:val="fr-BE"/>
        </w:rPr>
        <w:t xml:space="preserve"> ________ (OUI</w:t>
      </w:r>
      <w:r w:rsidR="0029452E">
        <w:rPr>
          <w:rFonts w:ascii="Times New Roman" w:hAnsi="Times New Roman" w:cs="Times New Roman"/>
          <w:lang w:val="fr-BE"/>
        </w:rPr>
        <w:t xml:space="preserve"> OU</w:t>
      </w:r>
      <w:r w:rsidRPr="006047EB">
        <w:rPr>
          <w:rFonts w:ascii="Times New Roman" w:hAnsi="Times New Roman" w:cs="Times New Roman"/>
          <w:lang w:val="fr-BE"/>
        </w:rPr>
        <w:t xml:space="preserve"> NON)         </w:t>
      </w:r>
      <w:r w:rsidRPr="006047EB">
        <w:rPr>
          <w:rFonts w:ascii="Times New Roman" w:hAnsi="Times New Roman" w:cs="Times New Roman"/>
          <w:b/>
          <w:lang w:val="fr-BE"/>
        </w:rPr>
        <w:t>NAIROBI</w:t>
      </w:r>
      <w:r w:rsidR="0029452E">
        <w:rPr>
          <w:rFonts w:ascii="Times New Roman" w:hAnsi="Times New Roman" w:cs="Times New Roman"/>
          <w:lang w:val="fr-BE"/>
        </w:rPr>
        <w:t xml:space="preserve"> ________ (OUI OU</w:t>
      </w:r>
      <w:bookmarkStart w:id="0" w:name="_GoBack"/>
      <w:bookmarkEnd w:id="0"/>
      <w:r w:rsidRPr="006047EB">
        <w:rPr>
          <w:rFonts w:ascii="Times New Roman" w:hAnsi="Times New Roman" w:cs="Times New Roman"/>
          <w:lang w:val="fr-BE"/>
        </w:rPr>
        <w:t xml:space="preserve"> NON)</w:t>
      </w:r>
    </w:p>
    <w:p w:rsidR="006047EB" w:rsidRP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lang w:val="fr-BE"/>
        </w:rPr>
      </w:pPr>
    </w:p>
    <w:p w:rsidR="009A29AE" w:rsidRPr="006047EB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val="fr-BE"/>
        </w:rPr>
      </w:pPr>
    </w:p>
    <w:p w:rsidR="009A29AE" w:rsidRPr="006047E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BE"/>
        </w:rPr>
      </w:pPr>
      <w:r w:rsidRPr="006047EB">
        <w:rPr>
          <w:rFonts w:ascii="Times New Roman" w:hAnsi="Times New Roman"/>
          <w:b/>
          <w:bCs/>
          <w:lang w:val="fr-BE"/>
        </w:rPr>
        <w:tab/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Nom au</w:t>
      </w:r>
      <w:r w:rsidR="008564CB">
        <w:rPr>
          <w:rFonts w:ascii="Times New Roman" w:hAnsi="Times New Roman"/>
        </w:rPr>
        <w:t xml:space="preserve"> complet :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Pr="006F6E3A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F6E3A">
        <w:rPr>
          <w:rFonts w:ascii="Times New Roman" w:hAnsi="Times New Roman" w:cs="Times New Roman"/>
        </w:rPr>
        <w:t xml:space="preserve">M./Mme/Mlle </w:t>
      </w:r>
      <w:r w:rsidR="008564CB" w:rsidRPr="006F6E3A">
        <w:rPr>
          <w:rFonts w:ascii="Times New Roman" w:hAnsi="Times New Roman" w:cs="Times New Roman"/>
        </w:rPr>
        <w:tab/>
      </w:r>
      <w:r w:rsidR="008564CB" w:rsidRPr="006F6E3A">
        <w:rPr>
          <w:rFonts w:ascii="Times New Roman" w:hAnsi="Times New Roman" w:cs="Times New Roman"/>
        </w:rPr>
        <w:tab/>
      </w:r>
      <w:r w:rsidRPr="006F6E3A">
        <w:rPr>
          <w:rFonts w:ascii="Times New Roman" w:hAnsi="Times New Roman" w:cs="Times New Roman"/>
        </w:rPr>
        <w:t>(tel qu'il devrait apparaître sur la liste officielle et sur le badge)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Titre ou poste :   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É</w:t>
      </w:r>
      <w:r w:rsidR="008564CB">
        <w:rPr>
          <w:rFonts w:ascii="Times New Roman" w:hAnsi="Times New Roman"/>
        </w:rPr>
        <w:t xml:space="preserve">tat / Organisation :    </w:t>
      </w:r>
      <w:r>
        <w:rPr>
          <w:rFonts w:ascii="Times New Roman" w:hAnsi="Times New Roman"/>
        </w:rPr>
        <w:t xml:space="preserve">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393084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</w:rPr>
      </w:pPr>
    </w:p>
    <w:p w:rsidR="009A29AE" w:rsidRDefault="008564CB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Adresse postale :     </w:t>
      </w:r>
      <w:r>
        <w:rPr>
          <w:rFonts w:ascii="Times New Roman" w:hAnsi="Times New Roman"/>
        </w:rPr>
        <w:tab/>
      </w:r>
      <w:r w:rsidR="009A29AE"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          </w:t>
      </w:r>
      <w:r w:rsidR="008564CB">
        <w:rPr>
          <w:rFonts w:ascii="Times New Roman" w:hAnsi="Times New Roman"/>
        </w:rPr>
        <w:t xml:space="preserve">                      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Numéro de téléphone</w:t>
      </w:r>
      <w:r w:rsidR="008564CB">
        <w:rPr>
          <w:rFonts w:ascii="Times New Roman" w:hAnsi="Times New Roman"/>
        </w:rPr>
        <w:t xml:space="preserve"> :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Num</w:t>
      </w:r>
      <w:r w:rsidR="008564CB">
        <w:rPr>
          <w:rFonts w:ascii="Times New Roman" w:hAnsi="Times New Roman"/>
        </w:rPr>
        <w:t xml:space="preserve">éro de portable :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Adresse électronique</w:t>
      </w:r>
      <w:r w:rsidR="008564CB">
        <w:rPr>
          <w:rFonts w:ascii="Times New Roman" w:hAnsi="Times New Roman"/>
        </w:rPr>
        <w:t xml:space="preserve"> :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Hôtel</w:t>
      </w:r>
      <w:r w:rsidR="008564CB">
        <w:rPr>
          <w:rFonts w:ascii="Times New Roman" w:hAnsi="Times New Roman"/>
        </w:rPr>
        <w:t xml:space="preserve">                 </w:t>
      </w:r>
      <w:r w:rsidR="008564CB">
        <w:rPr>
          <w:rFonts w:ascii="Times New Roman" w:hAnsi="Times New Roman"/>
        </w:rPr>
        <w:tab/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F6E3A" w:rsidRDefault="006F6E3A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6F6E3A" w:rsidRDefault="006F6E3A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Date : ………….........................………....       Signature : ...............................................……….</w:t>
      </w:r>
    </w:p>
    <w:p w:rsidR="009A29AE" w:rsidRPr="005C3E4F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6047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 xml:space="preserve">Après </w:t>
      </w:r>
      <w:r w:rsidR="008564CB"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</w:rPr>
        <w:t>voir rempli</w:t>
      </w:r>
      <w:r w:rsidR="008564CB">
        <w:rPr>
          <w:rFonts w:ascii="Times New Roman" w:hAnsi="Times New Roman"/>
          <w:b/>
        </w:rPr>
        <w:t xml:space="preserve"> le formulaire</w:t>
      </w:r>
      <w:r>
        <w:rPr>
          <w:rFonts w:ascii="Times New Roman" w:hAnsi="Times New Roman"/>
          <w:b/>
        </w:rPr>
        <w:t xml:space="preserve">, veuillez l'envoyer à : Bureau ESAF de l'OACI à l'adresse électronique suivante: </w:t>
      </w:r>
      <w:hyperlink r:id="rId15" w:history="1">
        <w:r w:rsidR="006047EB" w:rsidRPr="00B477E8">
          <w:rPr>
            <w:rStyle w:val="Hyperlink"/>
            <w:rFonts w:ascii="Times New Roman" w:hAnsi="Times New Roman"/>
            <w:b/>
          </w:rPr>
          <w:t>icaoesaf@icao.int</w:t>
        </w:r>
      </w:hyperlink>
      <w:r w:rsidR="006047E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 w:rsidR="006047EB">
        <w:rPr>
          <w:rFonts w:ascii="Times New Roman" w:hAnsi="Times New Roman"/>
          <w:b/>
        </w:rPr>
        <w:t xml:space="preserve">OU Bureau WACAF de l'OACI à l'adresse électronique </w:t>
      </w:r>
      <w:hyperlink r:id="rId16" w:history="1">
        <w:r w:rsidR="006047EB" w:rsidRPr="00B477E8">
          <w:rPr>
            <w:rStyle w:val="Hyperlink"/>
            <w:rFonts w:ascii="Times New Roman" w:hAnsi="Times New Roman"/>
            <w:b/>
          </w:rPr>
          <w:t>icaowacaf@icao.int</w:t>
        </w:r>
      </w:hyperlink>
      <w:r w:rsidR="006047EB">
        <w:rPr>
          <w:rFonts w:ascii="Times New Roman" w:hAnsi="Times New Roman"/>
          <w:b/>
        </w:rPr>
        <w:t xml:space="preserve"> </w:t>
      </w:r>
      <w:r w:rsidR="006047EB">
        <w:rPr>
          <w:rFonts w:ascii="Times New Roman" w:hAnsi="Times New Roman" w:cs="Times New Roman"/>
          <w:b/>
        </w:rPr>
        <w:t>avant le 1 juin</w:t>
      </w:r>
      <w:r w:rsidR="005C3E4F" w:rsidRPr="008564CB">
        <w:rPr>
          <w:rFonts w:ascii="Times New Roman" w:hAnsi="Times New Roman" w:cs="Times New Roman"/>
          <w:b/>
        </w:rPr>
        <w:t xml:space="preserve"> 2019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Pr="00987F3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>Note 1 : Les participants doivent faire leurs propres réservations d'hôtel et obtenir leurs propres visas.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Note 2 : Veuillez télécharger les documents de réunion à partir </w:t>
      </w:r>
      <w:r w:rsidR="00393084">
        <w:rPr>
          <w:rFonts w:ascii="Times New Roman" w:hAnsi="Times New Roman"/>
          <w:b/>
          <w:bCs/>
          <w:i/>
          <w:iCs/>
          <w:sz w:val="21"/>
          <w:szCs w:val="21"/>
        </w:rPr>
        <w:t>du site Web du Bureau régional ESAF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 de l'OACI.</w:t>
      </w:r>
    </w:p>
    <w:p w:rsidR="009A29AE" w:rsidRPr="00AE1AF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>Note 3 :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ab/>
      </w:r>
      <w:r w:rsidR="000B2DCA">
        <w:rPr>
          <w:rFonts w:ascii="Times New Roman" w:hAnsi="Times New Roman"/>
          <w:b/>
          <w:bCs/>
          <w:i/>
          <w:iCs/>
          <w:sz w:val="21"/>
          <w:szCs w:val="21"/>
        </w:rPr>
        <w:t xml:space="preserve">Aucun document </w:t>
      </w:r>
      <w:r w:rsidR="004D06B4">
        <w:rPr>
          <w:rFonts w:ascii="Times New Roman" w:hAnsi="Times New Roman"/>
          <w:b/>
          <w:bCs/>
          <w:i/>
          <w:iCs/>
          <w:sz w:val="21"/>
          <w:szCs w:val="21"/>
        </w:rPr>
        <w:t>imprimé ne</w:t>
      </w:r>
      <w:r w:rsidR="00393084">
        <w:rPr>
          <w:rFonts w:ascii="Times New Roman" w:hAnsi="Times New Roman"/>
          <w:b/>
          <w:bCs/>
          <w:i/>
          <w:iCs/>
          <w:sz w:val="21"/>
          <w:szCs w:val="21"/>
        </w:rPr>
        <w:t xml:space="preserve"> vous sera fourni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 : nous vous prions d'apporter votre ordinateur portable, iPad, tablette, etc. à la réunion.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9A29AE" w:rsidRPr="00464896" w:rsidRDefault="009A29AE" w:rsidP="001D2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- FIN -</w:t>
      </w:r>
    </w:p>
    <w:sectPr w:rsidR="009A29AE" w:rsidRPr="00464896" w:rsidSect="00496F65">
      <w:headerReference w:type="first" r:id="rId17"/>
      <w:type w:val="continuous"/>
      <w:pgSz w:w="12242" w:h="15842" w:code="1"/>
      <w:pgMar w:top="284" w:right="1080" w:bottom="1440" w:left="1080" w:header="142" w:footer="680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CC1" w:rsidRDefault="00E31CC1" w:rsidP="0063073E">
      <w:r>
        <w:separator/>
      </w:r>
    </w:p>
  </w:endnote>
  <w:endnote w:type="continuationSeparator" w:id="0">
    <w:p w:rsidR="00E31CC1" w:rsidRDefault="00E31CC1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tiv Grotesk">
    <w:altName w:val="Arial Unicode MS"/>
    <w:charset w:val="00"/>
    <w:family w:val="swiss"/>
    <w:pitch w:val="variable"/>
    <w:sig w:usb0="00000000" w:usb1="D000FFFB" w:usb2="00000028" w:usb3="00000000" w:csb0="000101FF" w:csb1="00000000"/>
    <w:embedRegular r:id="rId1" w:fontKey="{1EE1CC4E-663A-4FB7-93DE-ACD2DB6C62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2" w:fontKey="{D01DC440-4493-4A2B-A65D-EF8C0177044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ktiv Grotesk Thin">
    <w:charset w:val="00"/>
    <w:family w:val="swiss"/>
    <w:pitch w:val="variable"/>
    <w:sig w:usb0="A00000EF" w:usb1="5000205B" w:usb2="00000008" w:usb3="00000000" w:csb0="00000093" w:csb1="00000000"/>
    <w:embedRegular r:id="rId3" w:fontKey="{EEA849D4-A4E8-4908-A296-A2307C92DAE5}"/>
  </w:font>
  <w:font w:name="Aktiv Grotesk Medium">
    <w:charset w:val="00"/>
    <w:family w:val="swiss"/>
    <w:pitch w:val="variable"/>
    <w:sig w:usb0="E100AAFF" w:usb1="D000FFFB" w:usb2="00000028" w:usb3="00000000" w:csb0="000101FF" w:csb1="00000000"/>
    <w:embedRegular r:id="rId4" w:fontKey="{14957743-7B42-48EE-8412-A2352F6C98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49FA416-C894-418C-86D0-551432C13B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CC1" w:rsidRDefault="00E31CC1" w:rsidP="0063073E">
      <w:r>
        <w:separator/>
      </w:r>
    </w:p>
  </w:footnote>
  <w:footnote w:type="continuationSeparator" w:id="0">
    <w:p w:rsidR="00E31CC1" w:rsidRDefault="00E31CC1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31E" w:rsidRPr="001D2893" w:rsidRDefault="009A29AE" w:rsidP="001D2893">
    <w:pPr>
      <w:pStyle w:val="Header"/>
      <w:jc w:val="right"/>
      <w:rPr>
        <w:rFonts w:ascii="Times New Roman" w:hAnsi="Times New Roman" w:cs="Times New Roman"/>
        <w:b/>
        <w:color w:val="808080" w:themeColor="background1" w:themeShade="80"/>
        <w:sz w:val="22"/>
        <w:szCs w:val="22"/>
      </w:rPr>
    </w:pPr>
    <w:r>
      <w:rPr>
        <w:sz w:val="24"/>
      </w:rPr>
      <w:tab/>
    </w:r>
    <w:r>
      <w:rPr>
        <w:sz w:val="24"/>
      </w:rPr>
      <w:tab/>
    </w:r>
  </w:p>
  <w:p w:rsidR="0098331E" w:rsidRPr="0099637D" w:rsidRDefault="0098331E">
    <w:pPr>
      <w:pStyle w:val="Header"/>
      <w:rPr>
        <w:sz w:val="24"/>
      </w:rPr>
    </w:pPr>
  </w:p>
  <w:p w:rsidR="0098331E" w:rsidRPr="0099637D" w:rsidRDefault="0098331E">
    <w:pPr>
      <w:pStyle w:val="Header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D209E9"/>
    <w:multiLevelType w:val="hybridMultilevel"/>
    <w:tmpl w:val="202EF2E6"/>
    <w:lvl w:ilvl="0" w:tplc="9510017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11A0D"/>
    <w:multiLevelType w:val="hybridMultilevel"/>
    <w:tmpl w:val="38DA8480"/>
    <w:lvl w:ilvl="0" w:tplc="8E664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3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4"/>
  </w:num>
  <w:num w:numId="16">
    <w:abstractNumId w:val="12"/>
  </w:num>
  <w:num w:numId="17">
    <w:abstractNumId w:val="17"/>
  </w:num>
  <w:num w:numId="18">
    <w:abstractNumId w:val="23"/>
  </w:num>
  <w:num w:numId="19">
    <w:abstractNumId w:val="15"/>
  </w:num>
  <w:num w:numId="20">
    <w:abstractNumId w:val="14"/>
  </w:num>
  <w:num w:numId="21">
    <w:abstractNumId w:val="22"/>
  </w:num>
  <w:num w:numId="22">
    <w:abstractNumId w:val="23"/>
  </w:num>
  <w:num w:numId="23">
    <w:abstractNumId w:val="19"/>
  </w:num>
  <w:num w:numId="24">
    <w:abstractNumId w:val="10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AE"/>
    <w:rsid w:val="000304FF"/>
    <w:rsid w:val="00031FBF"/>
    <w:rsid w:val="00032E3D"/>
    <w:rsid w:val="00053A77"/>
    <w:rsid w:val="00055DEF"/>
    <w:rsid w:val="000627FC"/>
    <w:rsid w:val="000850FC"/>
    <w:rsid w:val="00087B73"/>
    <w:rsid w:val="00090F9C"/>
    <w:rsid w:val="000B2DCA"/>
    <w:rsid w:val="000B376C"/>
    <w:rsid w:val="000D34B7"/>
    <w:rsid w:val="000E53F9"/>
    <w:rsid w:val="000F4F3B"/>
    <w:rsid w:val="00106BEF"/>
    <w:rsid w:val="001128E8"/>
    <w:rsid w:val="0012028F"/>
    <w:rsid w:val="0013069A"/>
    <w:rsid w:val="00134253"/>
    <w:rsid w:val="00135C40"/>
    <w:rsid w:val="001374CC"/>
    <w:rsid w:val="00145394"/>
    <w:rsid w:val="001576ED"/>
    <w:rsid w:val="00167DB2"/>
    <w:rsid w:val="001877F3"/>
    <w:rsid w:val="001B79D8"/>
    <w:rsid w:val="001D2893"/>
    <w:rsid w:val="001F0EE0"/>
    <w:rsid w:val="00207FD5"/>
    <w:rsid w:val="00243906"/>
    <w:rsid w:val="002455B0"/>
    <w:rsid w:val="002531C8"/>
    <w:rsid w:val="00255058"/>
    <w:rsid w:val="00264773"/>
    <w:rsid w:val="0027060F"/>
    <w:rsid w:val="0029452E"/>
    <w:rsid w:val="002A64E2"/>
    <w:rsid w:val="002E38B9"/>
    <w:rsid w:val="002E73B2"/>
    <w:rsid w:val="00300691"/>
    <w:rsid w:val="003149CA"/>
    <w:rsid w:val="003203F3"/>
    <w:rsid w:val="00374860"/>
    <w:rsid w:val="00391DFA"/>
    <w:rsid w:val="00393084"/>
    <w:rsid w:val="003B1B65"/>
    <w:rsid w:val="003E42A1"/>
    <w:rsid w:val="003F0EE8"/>
    <w:rsid w:val="003F1975"/>
    <w:rsid w:val="003F5AEC"/>
    <w:rsid w:val="004236C4"/>
    <w:rsid w:val="004345C0"/>
    <w:rsid w:val="00445152"/>
    <w:rsid w:val="00454156"/>
    <w:rsid w:val="004572CA"/>
    <w:rsid w:val="00464896"/>
    <w:rsid w:val="0048386D"/>
    <w:rsid w:val="00484A8B"/>
    <w:rsid w:val="0049438C"/>
    <w:rsid w:val="00496F65"/>
    <w:rsid w:val="00497A71"/>
    <w:rsid w:val="004C1844"/>
    <w:rsid w:val="004D06B4"/>
    <w:rsid w:val="004E68CF"/>
    <w:rsid w:val="004F427B"/>
    <w:rsid w:val="00523CAA"/>
    <w:rsid w:val="00552244"/>
    <w:rsid w:val="00582C02"/>
    <w:rsid w:val="0058696D"/>
    <w:rsid w:val="005A0B5C"/>
    <w:rsid w:val="005A4BEB"/>
    <w:rsid w:val="005A6287"/>
    <w:rsid w:val="005C3E4F"/>
    <w:rsid w:val="005C7670"/>
    <w:rsid w:val="005D11F5"/>
    <w:rsid w:val="006047EB"/>
    <w:rsid w:val="0063073E"/>
    <w:rsid w:val="006363AA"/>
    <w:rsid w:val="0063703B"/>
    <w:rsid w:val="006426B0"/>
    <w:rsid w:val="00643675"/>
    <w:rsid w:val="00644D35"/>
    <w:rsid w:val="0064592D"/>
    <w:rsid w:val="00655362"/>
    <w:rsid w:val="00692FEB"/>
    <w:rsid w:val="006A55E7"/>
    <w:rsid w:val="006B550B"/>
    <w:rsid w:val="006C3604"/>
    <w:rsid w:val="006C584D"/>
    <w:rsid w:val="006F6E3A"/>
    <w:rsid w:val="00702D72"/>
    <w:rsid w:val="00723A24"/>
    <w:rsid w:val="00770A55"/>
    <w:rsid w:val="00775CB1"/>
    <w:rsid w:val="00775F0D"/>
    <w:rsid w:val="0078422C"/>
    <w:rsid w:val="00792ADB"/>
    <w:rsid w:val="00792D16"/>
    <w:rsid w:val="00797B39"/>
    <w:rsid w:val="007A252E"/>
    <w:rsid w:val="007C6B97"/>
    <w:rsid w:val="007F6C54"/>
    <w:rsid w:val="0080262A"/>
    <w:rsid w:val="00831197"/>
    <w:rsid w:val="008558EF"/>
    <w:rsid w:val="008564CB"/>
    <w:rsid w:val="008622E9"/>
    <w:rsid w:val="00880633"/>
    <w:rsid w:val="008A0E75"/>
    <w:rsid w:val="008B7C68"/>
    <w:rsid w:val="008C554C"/>
    <w:rsid w:val="008E233D"/>
    <w:rsid w:val="008F33AE"/>
    <w:rsid w:val="009130D3"/>
    <w:rsid w:val="00941AB5"/>
    <w:rsid w:val="009476B3"/>
    <w:rsid w:val="00950758"/>
    <w:rsid w:val="00952380"/>
    <w:rsid w:val="009819D8"/>
    <w:rsid w:val="0098331E"/>
    <w:rsid w:val="0098786A"/>
    <w:rsid w:val="009931DD"/>
    <w:rsid w:val="0099637D"/>
    <w:rsid w:val="009971F9"/>
    <w:rsid w:val="00997FD9"/>
    <w:rsid w:val="009A29AE"/>
    <w:rsid w:val="009B3D9E"/>
    <w:rsid w:val="009D711A"/>
    <w:rsid w:val="009E1043"/>
    <w:rsid w:val="009E130F"/>
    <w:rsid w:val="009E6755"/>
    <w:rsid w:val="009F6055"/>
    <w:rsid w:val="00A02839"/>
    <w:rsid w:val="00A139CC"/>
    <w:rsid w:val="00A13CB6"/>
    <w:rsid w:val="00A32B3E"/>
    <w:rsid w:val="00A61FA3"/>
    <w:rsid w:val="00A7317E"/>
    <w:rsid w:val="00A7522B"/>
    <w:rsid w:val="00A87A17"/>
    <w:rsid w:val="00AB7EF4"/>
    <w:rsid w:val="00AC55FC"/>
    <w:rsid w:val="00AC60AF"/>
    <w:rsid w:val="00AD35E8"/>
    <w:rsid w:val="00AF4517"/>
    <w:rsid w:val="00B23BAD"/>
    <w:rsid w:val="00B54BEA"/>
    <w:rsid w:val="00B823A0"/>
    <w:rsid w:val="00B97A08"/>
    <w:rsid w:val="00BA2AD9"/>
    <w:rsid w:val="00BA6B22"/>
    <w:rsid w:val="00BB64A6"/>
    <w:rsid w:val="00BC11E8"/>
    <w:rsid w:val="00BD4AD4"/>
    <w:rsid w:val="00BD6B0B"/>
    <w:rsid w:val="00C16022"/>
    <w:rsid w:val="00C20278"/>
    <w:rsid w:val="00C22947"/>
    <w:rsid w:val="00C26146"/>
    <w:rsid w:val="00C33CC3"/>
    <w:rsid w:val="00C35F57"/>
    <w:rsid w:val="00CA3393"/>
    <w:rsid w:val="00CC0A3B"/>
    <w:rsid w:val="00CC39AB"/>
    <w:rsid w:val="00CD0F6A"/>
    <w:rsid w:val="00CD4026"/>
    <w:rsid w:val="00D177DC"/>
    <w:rsid w:val="00D25CC4"/>
    <w:rsid w:val="00D335C4"/>
    <w:rsid w:val="00D340B0"/>
    <w:rsid w:val="00D41E51"/>
    <w:rsid w:val="00DB044A"/>
    <w:rsid w:val="00DE2248"/>
    <w:rsid w:val="00DE76E9"/>
    <w:rsid w:val="00DF3789"/>
    <w:rsid w:val="00DF557D"/>
    <w:rsid w:val="00E012B0"/>
    <w:rsid w:val="00E233F0"/>
    <w:rsid w:val="00E31CC1"/>
    <w:rsid w:val="00E55FDA"/>
    <w:rsid w:val="00E66938"/>
    <w:rsid w:val="00E83A21"/>
    <w:rsid w:val="00E922FE"/>
    <w:rsid w:val="00EA01E4"/>
    <w:rsid w:val="00ED32EB"/>
    <w:rsid w:val="00EE5119"/>
    <w:rsid w:val="00EF3F45"/>
    <w:rsid w:val="00F074B3"/>
    <w:rsid w:val="00F72F93"/>
    <w:rsid w:val="00FA44FC"/>
    <w:rsid w:val="00FB42CA"/>
    <w:rsid w:val="00FB722A"/>
    <w:rsid w:val="00FC2E4B"/>
    <w:rsid w:val="00FE0795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caowacaf@icao.i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icaoesaf@icao.int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4.jpg@01D335E1.C9E5550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dajenar@iata.org\Documents\CHARGES\Mauritius\MRU_Annual%20Charges%20Increase_2019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5DAC1B849C5248A75D522085A8150D" ma:contentTypeVersion="1" ma:contentTypeDescription="Create a new document." ma:contentTypeScope="" ma:versionID="25441ad7f1b3e005aa5dc75a5ebecdc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1DC73F-CC7E-437A-B2AA-F47989A9C7AB}"/>
</file>

<file path=customXml/itemProps2.xml><?xml version="1.0" encoding="utf-8"?>
<ds:datastoreItem xmlns:ds="http://schemas.openxmlformats.org/officeDocument/2006/customXml" ds:itemID="{1A5F4AFC-E2CD-4800-9187-E8FD30095122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9e0c61ff-4c87-4bad-b1a3-b0b5e6dd7038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c4b0b8b5-e2ec-487e-98f2-4f49339f45a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46E1704-B637-46B6-BD76-DBA0D05CFC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C57251-6F6D-408A-995F-56E339812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MRU_Annual Charges Increase_2019</Template>
  <TotalTime>16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DANDAJENA Ranganai</dc:creator>
  <cp:lastModifiedBy>Ndegwa, Lilian</cp:lastModifiedBy>
  <cp:revision>7</cp:revision>
  <cp:lastPrinted>2019-05-10T08:48:00Z</cp:lastPrinted>
  <dcterms:created xsi:type="dcterms:W3CDTF">2019-02-21T06:54:00Z</dcterms:created>
  <dcterms:modified xsi:type="dcterms:W3CDTF">2019-05-10T09:06:00Z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0x010100A85DAC1B849C5248A75D522085A8150D</vt:lpwstr>
  </property>
</Properties>
</file>