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8C554C"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inline distT="0" distB="0" distL="0" distR="0" wp14:anchorId="7327A030" wp14:editId="52393B29">
            <wp:extent cx="1851660" cy="609600"/>
            <wp:effectExtent l="0" t="0" r="0" b="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INTERNATIONAL CIVIL AVIATION ORGANIZATION</w:t>
      </w:r>
    </w:p>
    <w:p w:rsidR="00300691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Default="00300691" w:rsidP="006F2A48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JOINT IATA/ICAO - AIRPORTS AND</w:t>
      </w:r>
      <w:r w:rsidR="006F2A48">
        <w:t xml:space="preserve"> </w:t>
      </w:r>
      <w:bookmarkStart w:id="0" w:name="_GoBack"/>
      <w:bookmarkEnd w:id="0"/>
      <w:r>
        <w:rPr>
          <w:rFonts w:asciiTheme="majorBidi" w:hAnsiTheme="majorBidi" w:cstheme="majorBidi"/>
          <w:b/>
          <w:bCs/>
        </w:rPr>
        <w:t>AIR NAVIGATION CHARGES WORKSHOP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  <w:r w:rsidRPr="00041C77">
        <w:br/>
      </w:r>
      <w:r w:rsidR="009A29AE" w:rsidRPr="009A29AE">
        <w:rPr>
          <w:rFonts w:ascii="Times New Roman" w:hAnsi="Times New Roman" w:cs="Times New Roman"/>
          <w:b/>
          <w:bCs/>
          <w:color w:val="00B0F0"/>
        </w:rPr>
        <w:t>NOMINATION FORM</w:t>
      </w:r>
      <w:r w:rsidR="009A29AE">
        <w:rPr>
          <w:rFonts w:ascii="Times New Roman" w:hAnsi="Times New Roman" w:cs="Times New Roman"/>
          <w:b/>
          <w:bCs/>
          <w:color w:val="00B0F0"/>
        </w:rPr>
        <w:t xml:space="preserve"> </w:t>
      </w:r>
    </w:p>
    <w:p w:rsidR="006F2A48" w:rsidRPr="009A29AE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</w:p>
    <w:p w:rsidR="006F2A48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6F2A48" w:rsidRDefault="006F2A48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F2A48">
        <w:rPr>
          <w:rFonts w:ascii="Times New Roman" w:hAnsi="Times New Roman" w:cs="Times New Roman"/>
          <w:b/>
        </w:rPr>
        <w:t>DAKAR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</w:t>
      </w:r>
      <w:r>
        <w:rPr>
          <w:rFonts w:ascii="Times New Roman" w:hAnsi="Times New Roman" w:cs="Times New Roman"/>
        </w:rPr>
        <w:t xml:space="preserve">)         </w:t>
      </w:r>
      <w:r>
        <w:rPr>
          <w:rFonts w:ascii="Times New Roman" w:hAnsi="Times New Roman" w:cs="Times New Roman"/>
          <w:b/>
        </w:rPr>
        <w:t>NAIROBI</w:t>
      </w:r>
      <w:r>
        <w:rPr>
          <w:rFonts w:ascii="Times New Roman" w:hAnsi="Times New Roman" w:cs="Times New Roman"/>
        </w:rPr>
        <w:t xml:space="preserve"> ________ (</w:t>
      </w:r>
      <w:r w:rsidR="00F40CB3">
        <w:rPr>
          <w:rFonts w:ascii="Times New Roman" w:hAnsi="Times New Roman" w:cs="Times New Roman"/>
        </w:rPr>
        <w:t>YES OR NO)</w:t>
      </w: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in full: </w:t>
      </w:r>
      <w:r>
        <w:rPr>
          <w:rFonts w:ascii="Times New Roman" w:hAnsi="Times New Roman" w:cs="Times New Roman"/>
        </w:rPr>
        <w:tab/>
        <w:t xml:space="preserve">            </w:t>
      </w:r>
      <w:r>
        <w:rPr>
          <w:rFonts w:ascii="Times New Roman" w:hAnsi="Times New Roman" w:cs="Times New Roman"/>
        </w:rPr>
        <w:tab/>
        <w:t xml:space="preserve">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697E4E">
        <w:rPr>
          <w:rFonts w:asciiTheme="majorBidi" w:hAnsiTheme="majorBidi" w:cstheme="majorBidi"/>
        </w:rPr>
        <w:t>Mr. / Mrs. / Ms</w:t>
      </w:r>
      <w:r>
        <w:rPr>
          <w:rFonts w:asciiTheme="majorBidi" w:hAnsiTheme="majorBidi" w:cstheme="majorBidi"/>
        </w:rPr>
        <w:t>.</w:t>
      </w:r>
      <w:proofErr w:type="gramEnd"/>
      <w:r>
        <w:rPr>
          <w:rFonts w:asciiTheme="majorBidi" w:hAnsiTheme="majorBidi" w:cstheme="majorBidi"/>
        </w:rPr>
        <w:tab/>
      </w:r>
      <w:r>
        <w:rPr>
          <w:rFonts w:ascii="Times New Roman" w:hAnsi="Times New Roman" w:cs="Times New Roman"/>
        </w:rPr>
        <w:t xml:space="preserve">           </w:t>
      </w:r>
      <w:r w:rsidR="001D2893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as</w:t>
      </w:r>
      <w:proofErr w:type="gramEnd"/>
      <w:r>
        <w:rPr>
          <w:rFonts w:ascii="Times New Roman" w:hAnsi="Times New Roman" w:cs="Times New Roman"/>
        </w:rPr>
        <w:t xml:space="preserve"> should appear in the official listing and name tag)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Title or Official Position: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State/Organization: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Mailing Address: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Telephone Number: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Mobile Number:                ___________________________________________________________</w:t>
      </w:r>
    </w:p>
    <w:p w:rsidR="009A29AE" w:rsidRDefault="00464896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Hotel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………….........................………....       </w:t>
      </w:r>
      <w:r w:rsidR="009931DD">
        <w:rPr>
          <w:rFonts w:ascii="Times New Roman" w:hAnsi="Times New Roman" w:cs="Times New Roman"/>
        </w:rPr>
        <w:t>Signature: ...............................................</w:t>
      </w:r>
      <w:r>
        <w:rPr>
          <w:rFonts w:ascii="Times New Roman" w:hAnsi="Times New Roman" w:cs="Times New Roman"/>
        </w:rPr>
        <w:t>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64896" w:rsidRPr="005C3E4F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5C3E4F">
        <w:rPr>
          <w:rFonts w:ascii="Times New Roman" w:hAnsi="Times New Roman" w:cs="Times New Roman"/>
          <w:b/>
        </w:rPr>
        <w:t xml:space="preserve">After completing, please send to: ICAO </w:t>
      </w:r>
      <w:r w:rsidR="005C3E4F" w:rsidRPr="005C3E4F">
        <w:rPr>
          <w:rFonts w:ascii="Times New Roman" w:hAnsi="Times New Roman" w:cs="Times New Roman"/>
          <w:b/>
        </w:rPr>
        <w:t>ESAF</w:t>
      </w:r>
      <w:r w:rsidRPr="005C3E4F">
        <w:rPr>
          <w:rFonts w:ascii="Times New Roman" w:hAnsi="Times New Roman" w:cs="Times New Roman"/>
          <w:b/>
        </w:rPr>
        <w:t xml:space="preserve"> Office a</w:t>
      </w:r>
      <w:r w:rsidR="005C3E4F" w:rsidRPr="005C3E4F">
        <w:rPr>
          <w:rFonts w:ascii="Times New Roman" w:hAnsi="Times New Roman" w:cs="Times New Roman"/>
          <w:b/>
        </w:rPr>
        <w:t xml:space="preserve">t the following e-mail address: </w:t>
      </w:r>
      <w:hyperlink r:id="rId15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icaoesaf@icao.int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 w:rsidRP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 xml:space="preserve">or ICAO WACAF Office at: </w:t>
      </w:r>
      <w:hyperlink r:id="rId16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icaowacaf@icao.int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>
        <w:rPr>
          <w:rFonts w:ascii="Times New Roman" w:hAnsi="Times New Roman" w:cs="Times New Roman"/>
          <w:b/>
        </w:rPr>
        <w:t>b</w:t>
      </w:r>
      <w:r w:rsidR="00464896" w:rsidRPr="005C3E4F">
        <w:rPr>
          <w:rFonts w:ascii="Times New Roman" w:hAnsi="Times New Roman" w:cs="Times New Roman"/>
          <w:b/>
        </w:rPr>
        <w:t>efore</w:t>
      </w:r>
      <w:r w:rsidR="005C3E4F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>1 June</w:t>
      </w:r>
      <w:r w:rsidR="005C3E4F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46C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1: Participants are expected to make their own hotel/visa arrangements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Note 2: Please download meeting materials from ICAO </w:t>
      </w:r>
      <w:r w:rsidR="0076694E">
        <w:rPr>
          <w:rFonts w:ascii="Times New Roman" w:hAnsi="Times New Roman" w:cs="Times New Roman"/>
          <w:b/>
          <w:bCs/>
          <w:i/>
          <w:iCs/>
          <w:sz w:val="21"/>
          <w:szCs w:val="21"/>
        </w:rPr>
        <w:t>ESAF</w:t>
      </w: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Regional Office website.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3: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ab/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</w:rPr>
        <w:t>No hardcopies will be provided: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you are kindly requested to bring your laptop, iPad, tablet, etc. to the meeting.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1D2893">
        <w:rPr>
          <w:rFonts w:ascii="Times New Roman" w:hAnsi="Times New Roman" w:cs="Times New Roman"/>
          <w:b/>
          <w:sz w:val="21"/>
          <w:szCs w:val="21"/>
        </w:rPr>
        <w:t>- END -</w:t>
      </w:r>
    </w:p>
    <w:sectPr w:rsidR="009A29AE" w:rsidRPr="00464896" w:rsidSect="00496E84">
      <w:headerReference w:type="first" r:id="rId17"/>
      <w:footerReference w:type="first" r:id="rId18"/>
      <w:type w:val="continuous"/>
      <w:pgSz w:w="12242" w:h="15842" w:code="1"/>
      <w:pgMar w:top="1440" w:right="1080" w:bottom="1440" w:left="1080" w:header="426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72E" w:rsidRDefault="00ED472E" w:rsidP="0063073E">
      <w:r>
        <w:separator/>
      </w:r>
    </w:p>
  </w:endnote>
  <w:endnote w:type="continuationSeparator" w:id="0">
    <w:p w:rsidR="00ED472E" w:rsidRDefault="00ED472E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6E21D3A9-37F9-40BC-8704-CA51FFEA4DDA}"/>
    <w:embedBold r:id="rId2" w:fontKey="{3C7D82B5-C6FF-4E55-A830-FA1344CFC9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DD56E832-C9E9-4E61-911D-801C8E7BF73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4" w:fontKey="{B18CF566-ED78-47F2-81F2-3B35EE14A0D1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5" w:fontKey="{C72F90F5-85D4-475E-A309-5DE033798A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DDAE5D-5DC0-488C-817A-55703B438D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96D" w:rsidRPr="009A29AE" w:rsidRDefault="009A29AE" w:rsidP="009A29AE">
    <w:pPr>
      <w:pStyle w:val="Footer"/>
      <w:rPr>
        <w:color w:val="D9D9D9" w:themeColor="background1" w:themeShade="D9"/>
        <w:sz w:val="14"/>
        <w:szCs w:val="14"/>
      </w:rPr>
    </w:pPr>
    <w:r w:rsidRPr="009A29AE">
      <w:rPr>
        <w:color w:val="D9D9D9" w:themeColor="background1" w:themeShade="D9"/>
        <w:sz w:val="14"/>
        <w:szCs w:val="14"/>
      </w:rPr>
      <w:t xml:space="preserve">IATA – ICAO User Charges Workshop, </w:t>
    </w:r>
    <w:r w:rsidR="00464896">
      <w:rPr>
        <w:color w:val="D9D9D9" w:themeColor="background1" w:themeShade="D9"/>
        <w:sz w:val="14"/>
        <w:szCs w:val="14"/>
      </w:rPr>
      <w:t>DKR</w:t>
    </w:r>
    <w:r w:rsidRPr="009A29AE">
      <w:rPr>
        <w:color w:val="D9D9D9" w:themeColor="background1" w:themeShade="D9"/>
        <w:sz w:val="14"/>
        <w:szCs w:val="14"/>
      </w:rPr>
      <w:t xml:space="preserve">: </w:t>
    </w:r>
    <w:r w:rsidR="00464896">
      <w:rPr>
        <w:color w:val="D9D9D9" w:themeColor="background1" w:themeShade="D9"/>
        <w:sz w:val="14"/>
        <w:szCs w:val="14"/>
      </w:rPr>
      <w:t xml:space="preserve"> 4-5 </w:t>
    </w:r>
    <w:r w:rsidR="009931DD">
      <w:rPr>
        <w:color w:val="D9D9D9" w:themeColor="background1" w:themeShade="D9"/>
        <w:sz w:val="14"/>
        <w:szCs w:val="14"/>
      </w:rPr>
      <w:t>June 2019</w:t>
    </w:r>
    <w:r w:rsidR="009931DD" w:rsidRPr="009A29AE">
      <w:rPr>
        <w:color w:val="D9D9D9" w:themeColor="background1" w:themeShade="D9"/>
        <w:sz w:val="14"/>
        <w:szCs w:val="14"/>
      </w:rPr>
      <w:t>,</w:t>
    </w:r>
    <w:r w:rsidR="009931DD">
      <w:rPr>
        <w:color w:val="D9D9D9" w:themeColor="background1" w:themeShade="D9"/>
        <w:sz w:val="14"/>
        <w:szCs w:val="14"/>
      </w:rPr>
      <w:t xml:space="preserve"> ICAO</w:t>
    </w:r>
    <w:r w:rsidR="00464896">
      <w:rPr>
        <w:color w:val="D9D9D9" w:themeColor="background1" w:themeShade="D9"/>
        <w:sz w:val="14"/>
        <w:szCs w:val="14"/>
      </w:rPr>
      <w:t xml:space="preserve"> O</w:t>
    </w:r>
    <w:r w:rsidR="009931DD">
      <w:rPr>
        <w:color w:val="D9D9D9" w:themeColor="background1" w:themeShade="D9"/>
        <w:sz w:val="14"/>
        <w:szCs w:val="14"/>
      </w:rPr>
      <w:t>ffices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72E" w:rsidRDefault="00ED472E" w:rsidP="0063073E">
      <w:r>
        <w:separator/>
      </w:r>
    </w:p>
  </w:footnote>
  <w:footnote w:type="continuationSeparator" w:id="0">
    <w:p w:rsidR="00ED472E" w:rsidRDefault="00ED472E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99637D" w:rsidRDefault="006F2A48" w:rsidP="006F2A48">
    <w:pPr>
      <w:pStyle w:val="Header"/>
      <w:jc w:val="right"/>
      <w:rPr>
        <w:sz w:val="24"/>
      </w:rPr>
    </w:pPr>
    <w:r>
      <w:rPr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A64E2"/>
    <w:rsid w:val="002E38B9"/>
    <w:rsid w:val="002E73B2"/>
    <w:rsid w:val="00300691"/>
    <w:rsid w:val="003149CA"/>
    <w:rsid w:val="003203F3"/>
    <w:rsid w:val="00374860"/>
    <w:rsid w:val="00391DFA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9438C"/>
    <w:rsid w:val="00496E84"/>
    <w:rsid w:val="00497A71"/>
    <w:rsid w:val="004C1844"/>
    <w:rsid w:val="004E3275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B550B"/>
    <w:rsid w:val="006C3604"/>
    <w:rsid w:val="006C584D"/>
    <w:rsid w:val="006F2A48"/>
    <w:rsid w:val="00702D72"/>
    <w:rsid w:val="00723A24"/>
    <w:rsid w:val="0076694E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622E9"/>
    <w:rsid w:val="00880633"/>
    <w:rsid w:val="008A0E75"/>
    <w:rsid w:val="008B7C68"/>
    <w:rsid w:val="008C554C"/>
    <w:rsid w:val="008E233D"/>
    <w:rsid w:val="008F33AE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C131D"/>
    <w:rsid w:val="009D711A"/>
    <w:rsid w:val="009E1043"/>
    <w:rsid w:val="009E130F"/>
    <w:rsid w:val="009E6755"/>
    <w:rsid w:val="009F6055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456E6"/>
    <w:rsid w:val="00E55FDA"/>
    <w:rsid w:val="00E66938"/>
    <w:rsid w:val="00E83A21"/>
    <w:rsid w:val="00E922FE"/>
    <w:rsid w:val="00EA01E4"/>
    <w:rsid w:val="00ED32EB"/>
    <w:rsid w:val="00ED472E"/>
    <w:rsid w:val="00EE5119"/>
    <w:rsid w:val="00EF3F45"/>
    <w:rsid w:val="00F074B3"/>
    <w:rsid w:val="00F40CB3"/>
    <w:rsid w:val="00F72F93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DAC1B849C5248A75D522085A8150D" ma:contentTypeVersion="1" ma:contentTypeDescription="Create a new document." ma:contentTypeScope="" ma:versionID="25441ad7f1b3e005aa5dc75a5ebecd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389A3B-905A-40F9-BF45-3AA91BB4B7E1}"/>
</file>

<file path=customXml/itemProps3.xml><?xml version="1.0" encoding="utf-8"?>
<ds:datastoreItem xmlns:ds="http://schemas.openxmlformats.org/officeDocument/2006/customXml" ds:itemID="{1A5F4AFC-E2CD-4800-9187-E8FD30095122}">
  <ds:schemaRefs>
    <ds:schemaRef ds:uri="http://www.w3.org/XML/1998/namespace"/>
    <ds:schemaRef ds:uri="http://purl.org/dc/dcmitype/"/>
    <ds:schemaRef ds:uri="9e0c61ff-4c87-4bad-b1a3-b0b5e6dd7038"/>
    <ds:schemaRef ds:uri="http://purl.org/dc/terms/"/>
    <ds:schemaRef ds:uri="http://schemas.microsoft.com/office/2006/documentManagement/types"/>
    <ds:schemaRef ds:uri="c4b0b8b5-e2ec-487e-98f2-4f49339f45a0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2B4D2F-9E7C-4511-8899-678ABF42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13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6</cp:revision>
  <dcterms:created xsi:type="dcterms:W3CDTF">2019-02-21T06:36:00Z</dcterms:created>
  <dcterms:modified xsi:type="dcterms:W3CDTF">2019-05-10T08:40:00Z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0x010100A85DAC1B849C5248A75D522085A8150D</vt:lpwstr>
  </property>
</Properties>
</file>